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E33E3" w:rsidRDefault="00DE33E3" w:rsidP="00A32BBC">
      <w:pPr>
        <w:pStyle w:val="Enkeltlinje"/>
        <w:rPr>
          <w:rFonts w:asciiTheme="minorHAnsi" w:eastAsiaTheme="minorEastAsia" w:hAnsiTheme="minorHAnsi" w:cstheme="minorBidi"/>
          <w:sz w:val="22"/>
          <w:szCs w:val="20"/>
          <w:lang w:eastAsia="en-US"/>
        </w:rPr>
      </w:pPr>
    </w:p>
    <w:p w:rsidR="006D41D9" w:rsidRDefault="006D41D9" w:rsidP="00DE33E3">
      <w:pPr>
        <w:jc w:val="left"/>
        <w:rPr>
          <w:rFonts w:ascii="Calibri" w:hAnsi="Calibri" w:cs="Calibri"/>
          <w:szCs w:val="22"/>
        </w:rPr>
      </w:pPr>
      <w:r>
        <w:rPr>
          <w:rFonts w:ascii="Calibri" w:hAnsi="Calibri" w:cs="Calibri"/>
          <w:szCs w:val="22"/>
        </w:rPr>
        <w:t>Til:</w:t>
      </w:r>
    </w:p>
    <w:p w:rsidR="00DE33E3" w:rsidRDefault="004544FD" w:rsidP="00DE33E3">
      <w:pPr>
        <w:jc w:val="left"/>
        <w:rPr>
          <w:rFonts w:cstheme="minorHAnsi"/>
        </w:rPr>
      </w:pPr>
      <w:r>
        <w:rPr>
          <w:rFonts w:cstheme="minorHAnsi"/>
        </w:rPr>
        <w:t xml:space="preserve">Hjemmelshavere, naboer og berørte av planområdet </w:t>
      </w:r>
    </w:p>
    <w:p w:rsidR="004544FD" w:rsidRPr="0076363A" w:rsidRDefault="004544FD" w:rsidP="00DE33E3">
      <w:pPr>
        <w:jc w:val="left"/>
        <w:rPr>
          <w:rFonts w:cstheme="minorHAnsi"/>
        </w:rPr>
      </w:pPr>
    </w:p>
    <w:tbl>
      <w:tblPr>
        <w:tblStyle w:val="Tabellrutenett"/>
        <w:tblpPr w:leftFromText="141" w:rightFromText="141" w:vertAnchor="text" w:horzAnchor="margin" w:tblpY="26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DE33E3" w:rsidTr="00DE33E3">
        <w:tc>
          <w:tcPr>
            <w:tcW w:w="2265" w:type="dxa"/>
          </w:tcPr>
          <w:p w:rsidR="00DE33E3" w:rsidRDefault="00DE33E3" w:rsidP="00DE33E3">
            <w:pPr>
              <w:pStyle w:val="Naboliste"/>
            </w:pPr>
            <w:r>
              <w:t>Deres referanse:</w:t>
            </w:r>
          </w:p>
        </w:tc>
        <w:tc>
          <w:tcPr>
            <w:tcW w:w="2265" w:type="dxa"/>
          </w:tcPr>
          <w:p w:rsidR="00DE33E3" w:rsidRDefault="00DE33E3" w:rsidP="00DE33E3">
            <w:pPr>
              <w:pStyle w:val="Naboliste"/>
            </w:pPr>
            <w:r>
              <w:t>Deres brev av:</w:t>
            </w:r>
          </w:p>
        </w:tc>
        <w:tc>
          <w:tcPr>
            <w:tcW w:w="2266" w:type="dxa"/>
          </w:tcPr>
          <w:p w:rsidR="00DE33E3" w:rsidRDefault="00DE33E3" w:rsidP="00DE33E3">
            <w:pPr>
              <w:pStyle w:val="Naboliste"/>
            </w:pPr>
            <w:r>
              <w:t>Vår referanse:</w:t>
            </w:r>
          </w:p>
        </w:tc>
        <w:tc>
          <w:tcPr>
            <w:tcW w:w="2266" w:type="dxa"/>
          </w:tcPr>
          <w:p w:rsidR="00DE33E3" w:rsidRDefault="00DE33E3" w:rsidP="00DE33E3">
            <w:pPr>
              <w:pStyle w:val="Naboliste"/>
            </w:pPr>
            <w:r>
              <w:t>Vår dato:</w:t>
            </w:r>
          </w:p>
        </w:tc>
      </w:tr>
      <w:tr w:rsidR="00DE33E3" w:rsidTr="00DE33E3">
        <w:tc>
          <w:tcPr>
            <w:tcW w:w="2265" w:type="dxa"/>
          </w:tcPr>
          <w:p w:rsidR="00DE33E3" w:rsidRDefault="00DE33E3" w:rsidP="00DE33E3">
            <w:pPr>
              <w:pStyle w:val="Naboliste"/>
            </w:pPr>
          </w:p>
        </w:tc>
        <w:tc>
          <w:tcPr>
            <w:tcW w:w="2265" w:type="dxa"/>
          </w:tcPr>
          <w:p w:rsidR="00DE33E3" w:rsidRDefault="00DE33E3" w:rsidP="00DE33E3">
            <w:pPr>
              <w:pStyle w:val="Naboliste"/>
            </w:pPr>
          </w:p>
        </w:tc>
        <w:tc>
          <w:tcPr>
            <w:tcW w:w="2266" w:type="dxa"/>
          </w:tcPr>
          <w:p w:rsidR="00DE33E3" w:rsidRDefault="00A8474B" w:rsidP="00DE33E3">
            <w:pPr>
              <w:pStyle w:val="Naboliste"/>
            </w:pPr>
            <w:r>
              <w:t>18</w:t>
            </w:r>
            <w:r w:rsidR="00DE33E3">
              <w:t>-</w:t>
            </w:r>
            <w:r>
              <w:t>0045</w:t>
            </w:r>
          </w:p>
        </w:tc>
        <w:tc>
          <w:tcPr>
            <w:tcW w:w="2266" w:type="dxa"/>
          </w:tcPr>
          <w:p w:rsidR="00DE33E3" w:rsidRDefault="00DE33E3" w:rsidP="00DE33E3">
            <w:pPr>
              <w:pStyle w:val="Naboliste"/>
            </w:pPr>
            <w:r>
              <w:fldChar w:fldCharType="begin"/>
            </w:r>
            <w:r>
              <w:instrText xml:space="preserve"> TIME \@ "dd.MM.yyyy" </w:instrText>
            </w:r>
            <w:r>
              <w:fldChar w:fldCharType="separate"/>
            </w:r>
            <w:r w:rsidR="00496FDF">
              <w:rPr>
                <w:noProof/>
              </w:rPr>
              <w:t>05.07.2018</w:t>
            </w:r>
            <w:r>
              <w:fldChar w:fldCharType="end"/>
            </w:r>
          </w:p>
        </w:tc>
      </w:tr>
    </w:tbl>
    <w:p w:rsidR="004544FD" w:rsidRDefault="004544FD" w:rsidP="0003475C">
      <w:pPr>
        <w:pStyle w:val="Overskrift1"/>
      </w:pPr>
    </w:p>
    <w:p w:rsidR="00AB7F77" w:rsidRPr="00DE33E3" w:rsidRDefault="009A348C" w:rsidP="0003475C">
      <w:pPr>
        <w:pStyle w:val="Overskrift1"/>
      </w:pPr>
      <w:r w:rsidRPr="00DE33E3">
        <w:t xml:space="preserve">Varsel om oppstart av reguleringsarbeid og høring av forslag til planprogram </w:t>
      </w:r>
      <w:r w:rsidR="00AB7F77" w:rsidRPr="00DE33E3">
        <w:t xml:space="preserve">– </w:t>
      </w:r>
      <w:proofErr w:type="spellStart"/>
      <w:r w:rsidR="00FB4479">
        <w:t>Skjerdingstad</w:t>
      </w:r>
      <w:proofErr w:type="spellEnd"/>
      <w:r w:rsidR="00FB4479">
        <w:t xml:space="preserve"> n</w:t>
      </w:r>
      <w:r>
        <w:t>æringspark</w:t>
      </w:r>
      <w:r w:rsidR="00AB7F77" w:rsidRPr="00DE33E3">
        <w:t xml:space="preserve">, </w:t>
      </w:r>
      <w:r>
        <w:t>Melhus</w:t>
      </w:r>
      <w:r w:rsidR="00AB7F77" w:rsidRPr="00DE33E3">
        <w:t xml:space="preserve"> </w:t>
      </w:r>
      <w:r>
        <w:t>kommune</w:t>
      </w:r>
      <w:r w:rsidR="00736B8B" w:rsidRPr="00DE33E3">
        <w:t xml:space="preserve"> </w:t>
      </w:r>
    </w:p>
    <w:p w:rsidR="0003475C" w:rsidRPr="0003475C" w:rsidRDefault="0003475C" w:rsidP="0003475C"/>
    <w:p w:rsidR="00581882" w:rsidRPr="0019271B" w:rsidRDefault="00581882" w:rsidP="00581882">
      <w:pPr>
        <w:rPr>
          <w:rFonts w:ascii="Calibri" w:hAnsi="Calibri"/>
          <w:sz w:val="24"/>
          <w:szCs w:val="24"/>
        </w:rPr>
      </w:pPr>
      <w:r w:rsidRPr="0019271B">
        <w:rPr>
          <w:sz w:val="24"/>
          <w:szCs w:val="24"/>
        </w:rPr>
        <w:t xml:space="preserve">Iht. plan- og bygningsloven § 12-8 varsles det at Norgeshus AS setter i gang arbeid med «Detaljregulering </w:t>
      </w:r>
      <w:proofErr w:type="spellStart"/>
      <w:r w:rsidR="00894B02">
        <w:rPr>
          <w:sz w:val="24"/>
          <w:szCs w:val="24"/>
        </w:rPr>
        <w:t>Skjerdingstad</w:t>
      </w:r>
      <w:proofErr w:type="spellEnd"/>
      <w:r w:rsidR="00894B02">
        <w:rPr>
          <w:sz w:val="24"/>
          <w:szCs w:val="24"/>
        </w:rPr>
        <w:t xml:space="preserve"> n</w:t>
      </w:r>
      <w:r w:rsidR="009A348C" w:rsidRPr="0019271B">
        <w:rPr>
          <w:sz w:val="24"/>
          <w:szCs w:val="24"/>
        </w:rPr>
        <w:t>ærings</w:t>
      </w:r>
      <w:r w:rsidR="00B023CD">
        <w:rPr>
          <w:sz w:val="24"/>
          <w:szCs w:val="24"/>
        </w:rPr>
        <w:t>park</w:t>
      </w:r>
      <w:r w:rsidR="009A348C" w:rsidRPr="0019271B">
        <w:rPr>
          <w:sz w:val="24"/>
          <w:szCs w:val="24"/>
        </w:rPr>
        <w:t xml:space="preserve">» på gnr. </w:t>
      </w:r>
      <w:r w:rsidR="00140C6E" w:rsidRPr="0019271B">
        <w:rPr>
          <w:sz w:val="24"/>
          <w:szCs w:val="24"/>
        </w:rPr>
        <w:t>84 bnr. 1, Melhus</w:t>
      </w:r>
      <w:r w:rsidRPr="0019271B">
        <w:rPr>
          <w:sz w:val="24"/>
          <w:szCs w:val="24"/>
        </w:rPr>
        <w:t xml:space="preserve"> kommune. Det varsles samtidig om oppstart av forhandlinger om utbyggingsavtale jf. </w:t>
      </w:r>
      <w:proofErr w:type="spellStart"/>
      <w:r w:rsidRPr="0019271B">
        <w:rPr>
          <w:sz w:val="24"/>
          <w:szCs w:val="24"/>
        </w:rPr>
        <w:t>pbl</w:t>
      </w:r>
      <w:proofErr w:type="spellEnd"/>
      <w:r w:rsidRPr="0019271B">
        <w:rPr>
          <w:sz w:val="24"/>
          <w:szCs w:val="24"/>
        </w:rPr>
        <w:t xml:space="preserve"> § 17-4. </w:t>
      </w:r>
    </w:p>
    <w:p w:rsidR="0003475C" w:rsidRPr="00E240D8" w:rsidRDefault="008E6887" w:rsidP="001328FD">
      <w:pPr>
        <w:rPr>
          <w:sz w:val="24"/>
          <w:szCs w:val="24"/>
        </w:rPr>
      </w:pPr>
      <w:r w:rsidRPr="00E240D8">
        <w:rPr>
          <w:sz w:val="24"/>
          <w:szCs w:val="24"/>
        </w:rPr>
        <w:t>Forslagsstiller</w:t>
      </w:r>
      <w:r w:rsidR="001328FD" w:rsidRPr="00E240D8">
        <w:rPr>
          <w:sz w:val="24"/>
          <w:szCs w:val="24"/>
        </w:rPr>
        <w:t xml:space="preserve"> for reguleringsplanen er</w:t>
      </w:r>
      <w:r w:rsidR="00140C6E" w:rsidRPr="00E240D8">
        <w:rPr>
          <w:sz w:val="24"/>
          <w:szCs w:val="24"/>
        </w:rPr>
        <w:t xml:space="preserve"> Melhus Utviklingsarena AS</w:t>
      </w:r>
      <w:r w:rsidR="001328FD" w:rsidRPr="00E240D8">
        <w:rPr>
          <w:sz w:val="24"/>
          <w:szCs w:val="24"/>
        </w:rPr>
        <w:t xml:space="preserve">. Formålet er å </w:t>
      </w:r>
      <w:r w:rsidR="00140C6E" w:rsidRPr="00E240D8">
        <w:rPr>
          <w:sz w:val="24"/>
          <w:szCs w:val="24"/>
        </w:rPr>
        <w:t xml:space="preserve">regulere </w:t>
      </w:r>
      <w:r w:rsidR="001328FD" w:rsidRPr="00E240D8">
        <w:rPr>
          <w:sz w:val="24"/>
          <w:szCs w:val="24"/>
        </w:rPr>
        <w:t>område</w:t>
      </w:r>
      <w:r w:rsidRPr="00E240D8">
        <w:rPr>
          <w:sz w:val="24"/>
          <w:szCs w:val="24"/>
        </w:rPr>
        <w:t>t</w:t>
      </w:r>
      <w:r w:rsidR="001328FD" w:rsidRPr="00E240D8">
        <w:rPr>
          <w:sz w:val="24"/>
          <w:szCs w:val="24"/>
        </w:rPr>
        <w:t xml:space="preserve"> </w:t>
      </w:r>
      <w:r w:rsidR="006847D9" w:rsidRPr="00E240D8">
        <w:rPr>
          <w:sz w:val="24"/>
          <w:szCs w:val="24"/>
        </w:rPr>
        <w:t>til næringsformål</w:t>
      </w:r>
      <w:r w:rsidR="001328FD" w:rsidRPr="00E240D8">
        <w:rPr>
          <w:sz w:val="24"/>
          <w:szCs w:val="24"/>
        </w:rPr>
        <w:t xml:space="preserve">. </w:t>
      </w:r>
      <w:r w:rsidR="006847D9" w:rsidRPr="00E240D8">
        <w:rPr>
          <w:sz w:val="24"/>
          <w:szCs w:val="24"/>
        </w:rPr>
        <w:t>Andre aktuelle reguleringsformål vil være</w:t>
      </w:r>
      <w:r w:rsidR="0003475C" w:rsidRPr="00E240D8">
        <w:rPr>
          <w:sz w:val="24"/>
          <w:szCs w:val="24"/>
        </w:rPr>
        <w:t xml:space="preserve"> </w:t>
      </w:r>
      <w:r w:rsidRPr="00E240D8">
        <w:rPr>
          <w:sz w:val="24"/>
          <w:szCs w:val="24"/>
        </w:rPr>
        <w:t xml:space="preserve">veg inkl. gang- og sykkelveg, tekniske anlegg og </w:t>
      </w:r>
      <w:r w:rsidR="006847D9" w:rsidRPr="00E240D8">
        <w:rPr>
          <w:sz w:val="24"/>
          <w:szCs w:val="24"/>
        </w:rPr>
        <w:t>vegetasjonsskjerm</w:t>
      </w:r>
      <w:r w:rsidRPr="00E240D8">
        <w:rPr>
          <w:sz w:val="24"/>
          <w:szCs w:val="24"/>
        </w:rPr>
        <w:t>.</w:t>
      </w:r>
      <w:r w:rsidR="006847D9" w:rsidRPr="00E240D8">
        <w:rPr>
          <w:sz w:val="24"/>
          <w:szCs w:val="24"/>
        </w:rPr>
        <w:t xml:space="preserve"> </w:t>
      </w:r>
    </w:p>
    <w:p w:rsidR="001C756E" w:rsidRPr="00E6447D" w:rsidRDefault="00581882" w:rsidP="001328FD">
      <w:pPr>
        <w:rPr>
          <w:sz w:val="24"/>
          <w:szCs w:val="24"/>
        </w:rPr>
      </w:pPr>
      <w:r w:rsidRPr="00E240D8">
        <w:rPr>
          <w:sz w:val="24"/>
          <w:szCs w:val="24"/>
        </w:rPr>
        <w:t xml:space="preserve">Planområdet </w:t>
      </w:r>
      <w:r w:rsidR="008E6887" w:rsidRPr="00E240D8">
        <w:rPr>
          <w:sz w:val="24"/>
          <w:szCs w:val="24"/>
        </w:rPr>
        <w:t xml:space="preserve">omfatter gnr. 84, bnr. 1 og gnr. </w:t>
      </w:r>
      <w:r w:rsidR="001C756E" w:rsidRPr="00E240D8">
        <w:rPr>
          <w:sz w:val="24"/>
          <w:szCs w:val="24"/>
        </w:rPr>
        <w:t>1006, bnr. 34 og</w:t>
      </w:r>
      <w:r w:rsidR="008E6887" w:rsidRPr="00E240D8">
        <w:rPr>
          <w:sz w:val="24"/>
          <w:szCs w:val="24"/>
        </w:rPr>
        <w:t xml:space="preserve"> er ca. 74 daa stort. </w:t>
      </w:r>
      <w:r w:rsidR="006847D9" w:rsidRPr="00E240D8">
        <w:rPr>
          <w:sz w:val="24"/>
          <w:szCs w:val="24"/>
        </w:rPr>
        <w:t xml:space="preserve">Majoriteten av området </w:t>
      </w:r>
      <w:r w:rsidR="00B02886" w:rsidRPr="00E240D8">
        <w:rPr>
          <w:sz w:val="24"/>
          <w:szCs w:val="24"/>
        </w:rPr>
        <w:t>benyttes i dag til planteskole (</w:t>
      </w:r>
      <w:proofErr w:type="spellStart"/>
      <w:r w:rsidR="00B02886" w:rsidRPr="00E240D8">
        <w:rPr>
          <w:sz w:val="24"/>
          <w:szCs w:val="24"/>
        </w:rPr>
        <w:t>Skjerdingstad</w:t>
      </w:r>
      <w:proofErr w:type="spellEnd"/>
      <w:r w:rsidR="00B02886" w:rsidRPr="00E240D8">
        <w:rPr>
          <w:sz w:val="24"/>
          <w:szCs w:val="24"/>
        </w:rPr>
        <w:t xml:space="preserve"> planteskole</w:t>
      </w:r>
      <w:r w:rsidR="006847D9" w:rsidRPr="00E240D8">
        <w:rPr>
          <w:sz w:val="24"/>
          <w:szCs w:val="24"/>
        </w:rPr>
        <w:t xml:space="preserve">). </w:t>
      </w:r>
      <w:r w:rsidR="001C756E" w:rsidRPr="00E240D8">
        <w:rPr>
          <w:sz w:val="24"/>
          <w:szCs w:val="24"/>
        </w:rPr>
        <w:t>P</w:t>
      </w:r>
      <w:r w:rsidR="00B02886" w:rsidRPr="00E240D8">
        <w:rPr>
          <w:sz w:val="24"/>
          <w:szCs w:val="24"/>
        </w:rPr>
        <w:t>l</w:t>
      </w:r>
      <w:r w:rsidR="001C756E" w:rsidRPr="00E240D8">
        <w:rPr>
          <w:sz w:val="24"/>
          <w:szCs w:val="24"/>
        </w:rPr>
        <w:t>anteskolen</w:t>
      </w:r>
      <w:r w:rsidR="006847D9" w:rsidRPr="00E240D8">
        <w:rPr>
          <w:sz w:val="24"/>
          <w:szCs w:val="24"/>
        </w:rPr>
        <w:t xml:space="preserve"> skal flytte ut av området i løpet av 2019</w:t>
      </w:r>
      <w:r w:rsidR="001328FD" w:rsidRPr="00E240D8">
        <w:rPr>
          <w:sz w:val="24"/>
          <w:szCs w:val="24"/>
        </w:rPr>
        <w:t xml:space="preserve">. </w:t>
      </w:r>
      <w:r w:rsidR="001C756E" w:rsidRPr="00E240D8">
        <w:rPr>
          <w:sz w:val="24"/>
          <w:szCs w:val="24"/>
        </w:rPr>
        <w:t xml:space="preserve">En mindre del av området (ca. 19 daa) mot vest er dyrka mark. </w:t>
      </w:r>
      <w:r w:rsidR="001C756E" w:rsidRPr="00B02886">
        <w:rPr>
          <w:sz w:val="24"/>
          <w:szCs w:val="24"/>
        </w:rPr>
        <w:t xml:space="preserve">I gjeldende kommuneplan for Melhus 2013-2025 er området der planteskolen ligger avsatt til LNFR-areal, spredt næringsbebyggelse. </w:t>
      </w:r>
      <w:r w:rsidR="001C756E" w:rsidRPr="00E240D8">
        <w:rPr>
          <w:sz w:val="24"/>
          <w:szCs w:val="24"/>
        </w:rPr>
        <w:t xml:space="preserve">Den vestlige delen av planområdet (dyrka mark i vest) </w:t>
      </w:r>
      <w:bookmarkStart w:id="0" w:name="_GoBack"/>
      <w:bookmarkEnd w:id="0"/>
      <w:r w:rsidR="001C756E" w:rsidRPr="00E240D8">
        <w:rPr>
          <w:sz w:val="24"/>
          <w:szCs w:val="24"/>
        </w:rPr>
        <w:t>er avsatt til landbruks-, natur- og friluftsformål samt reindrift</w:t>
      </w:r>
      <w:r w:rsidR="00B02886" w:rsidRPr="00E240D8">
        <w:rPr>
          <w:sz w:val="24"/>
          <w:szCs w:val="24"/>
        </w:rPr>
        <w:t xml:space="preserve"> (LNFR)</w:t>
      </w:r>
      <w:r w:rsidR="001C756E" w:rsidRPr="00E240D8">
        <w:rPr>
          <w:sz w:val="24"/>
          <w:szCs w:val="24"/>
        </w:rPr>
        <w:t>.</w:t>
      </w:r>
      <w:r w:rsidR="006D41D9" w:rsidRPr="00E240D8">
        <w:rPr>
          <w:sz w:val="24"/>
          <w:szCs w:val="24"/>
        </w:rPr>
        <w:t xml:space="preserve"> </w:t>
      </w:r>
      <w:r w:rsidR="006D41D9" w:rsidRPr="00E6447D">
        <w:rPr>
          <w:sz w:val="24"/>
          <w:szCs w:val="24"/>
        </w:rPr>
        <w:t>Over hele planområdet ligger sikringssone H_190 som viser forekomst av grus</w:t>
      </w:r>
      <w:r w:rsidR="00E6447D" w:rsidRPr="00E6447D">
        <w:rPr>
          <w:sz w:val="24"/>
          <w:szCs w:val="24"/>
        </w:rPr>
        <w:t>- og pukk</w:t>
      </w:r>
      <w:r w:rsidR="006D41D9" w:rsidRPr="00E6447D">
        <w:rPr>
          <w:sz w:val="24"/>
          <w:szCs w:val="24"/>
        </w:rPr>
        <w:t>data fra Norges geologiske undersøkelse (NGU).</w:t>
      </w:r>
    </w:p>
    <w:p w:rsidR="00763D44" w:rsidRPr="002147B4" w:rsidRDefault="001328FD" w:rsidP="0019271B">
      <w:pPr>
        <w:rPr>
          <w:sz w:val="24"/>
          <w:szCs w:val="24"/>
        </w:rPr>
      </w:pPr>
      <w:r w:rsidRPr="00E240D8">
        <w:rPr>
          <w:sz w:val="24"/>
          <w:szCs w:val="24"/>
        </w:rPr>
        <w:t xml:space="preserve">Planen utløser krav til konsekvensutredning jf. </w:t>
      </w:r>
      <w:proofErr w:type="spellStart"/>
      <w:r w:rsidRPr="00E240D8">
        <w:rPr>
          <w:sz w:val="24"/>
          <w:szCs w:val="24"/>
        </w:rPr>
        <w:t>pbl</w:t>
      </w:r>
      <w:proofErr w:type="spellEnd"/>
      <w:r w:rsidRPr="00E240D8">
        <w:rPr>
          <w:sz w:val="24"/>
          <w:szCs w:val="24"/>
        </w:rPr>
        <w:t xml:space="preserve"> § 4-2. </w:t>
      </w:r>
      <w:r w:rsidRPr="0019271B">
        <w:rPr>
          <w:sz w:val="24"/>
          <w:szCs w:val="24"/>
        </w:rPr>
        <w:t xml:space="preserve">Forslag til planprogram </w:t>
      </w:r>
      <w:r w:rsidR="00581882" w:rsidRPr="0019271B">
        <w:rPr>
          <w:sz w:val="24"/>
          <w:szCs w:val="24"/>
        </w:rPr>
        <w:t>sendes derfor</w:t>
      </w:r>
      <w:r w:rsidRPr="0019271B">
        <w:rPr>
          <w:sz w:val="24"/>
          <w:szCs w:val="24"/>
        </w:rPr>
        <w:t xml:space="preserve"> ut på høring sammen med varsel om oppstart</w:t>
      </w:r>
      <w:r w:rsidR="006847D9" w:rsidRPr="0019271B">
        <w:rPr>
          <w:sz w:val="24"/>
          <w:szCs w:val="24"/>
        </w:rPr>
        <w:t xml:space="preserve">. </w:t>
      </w:r>
      <w:r w:rsidR="0003475C" w:rsidRPr="0019271B">
        <w:rPr>
          <w:sz w:val="24"/>
          <w:szCs w:val="24"/>
        </w:rPr>
        <w:t xml:space="preserve">I </w:t>
      </w:r>
      <w:r w:rsidR="00E240D8">
        <w:rPr>
          <w:sz w:val="24"/>
          <w:szCs w:val="24"/>
        </w:rPr>
        <w:t>vedlagte planprogram</w:t>
      </w:r>
      <w:r w:rsidR="0003475C" w:rsidRPr="0019271B">
        <w:rPr>
          <w:sz w:val="24"/>
          <w:szCs w:val="24"/>
        </w:rPr>
        <w:t xml:space="preserve"> er det mer utfyllende informasjon om planarbeidet.</w:t>
      </w:r>
    </w:p>
    <w:p w:rsidR="006D41D9" w:rsidRPr="0019271B" w:rsidRDefault="002147B4" w:rsidP="0019271B">
      <w:pPr>
        <w:rPr>
          <w:sz w:val="24"/>
          <w:szCs w:val="24"/>
        </w:rPr>
      </w:pPr>
      <w:r>
        <w:rPr>
          <w:sz w:val="24"/>
          <w:szCs w:val="24"/>
        </w:rPr>
        <w:t>Plan</w:t>
      </w:r>
      <w:r w:rsidR="006D41D9" w:rsidRPr="002147B4">
        <w:rPr>
          <w:sz w:val="24"/>
          <w:szCs w:val="24"/>
        </w:rPr>
        <w:t xml:space="preserve">området ligger 4 km sør for Melhus sentrum. </w:t>
      </w:r>
      <w:r w:rsidR="006D41D9" w:rsidRPr="0019271B">
        <w:rPr>
          <w:sz w:val="24"/>
          <w:szCs w:val="24"/>
        </w:rPr>
        <w:t>Foreløpig avgrensing er vist med stiplet linje</w:t>
      </w:r>
      <w:r>
        <w:rPr>
          <w:sz w:val="24"/>
          <w:szCs w:val="24"/>
        </w:rPr>
        <w:t xml:space="preserve"> på illustrasjonen </w:t>
      </w:r>
      <w:r w:rsidR="004544FD">
        <w:rPr>
          <w:sz w:val="24"/>
          <w:szCs w:val="24"/>
        </w:rPr>
        <w:t>på neste side</w:t>
      </w:r>
      <w:r w:rsidR="006D41D9" w:rsidRPr="0019271B">
        <w:rPr>
          <w:sz w:val="24"/>
          <w:szCs w:val="24"/>
        </w:rPr>
        <w:t>.</w:t>
      </w:r>
      <w:r w:rsidR="0019271B" w:rsidRPr="0019271B">
        <w:rPr>
          <w:sz w:val="24"/>
          <w:szCs w:val="24"/>
        </w:rPr>
        <w:t xml:space="preserve"> </w:t>
      </w:r>
    </w:p>
    <w:p w:rsidR="0019271B" w:rsidRDefault="0019271B" w:rsidP="0019271B">
      <w:pPr>
        <w:keepNext/>
        <w:widowControl w:val="0"/>
      </w:pPr>
      <w:r>
        <w:rPr>
          <w:b/>
          <w:caps/>
          <w:noProof/>
          <w:sz w:val="20"/>
        </w:rPr>
        <w:lastRenderedPageBreak/>
        <mc:AlternateContent>
          <mc:Choice Requires="wpg">
            <w:drawing>
              <wp:inline distT="0" distB="0" distL="0" distR="0" wp14:anchorId="783F3344" wp14:editId="2B9EB4C3">
                <wp:extent cx="5541010" cy="5924550"/>
                <wp:effectExtent l="19050" t="19050" r="21590" b="19050"/>
                <wp:docPr id="15" name="Gruppe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1010" cy="5924550"/>
                          <a:chOff x="0" y="0"/>
                          <a:chExt cx="5541010" cy="5924550"/>
                        </a:xfrm>
                      </wpg:grpSpPr>
                      <wpg:grpSp>
                        <wpg:cNvPr id="14" name="Gruppe 14"/>
                        <wpg:cNvGrpSpPr/>
                        <wpg:grpSpPr>
                          <a:xfrm>
                            <a:off x="0" y="0"/>
                            <a:ext cx="5541010" cy="5924550"/>
                            <a:chOff x="0" y="0"/>
                            <a:chExt cx="5541010" cy="5924550"/>
                          </a:xfrm>
                        </wpg:grpSpPr>
                        <pic:pic xmlns:pic="http://schemas.openxmlformats.org/drawingml/2006/picture">
                          <pic:nvPicPr>
                            <pic:cNvPr id="9" name="Bilde 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281" r="6580"/>
                            <a:stretch/>
                          </pic:blipFill>
                          <pic:spPr bwMode="auto">
                            <a:xfrm>
                              <a:off x="0" y="0"/>
                              <a:ext cx="5541010" cy="592455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13" name="Gruppe 13"/>
                          <wpg:cNvGrpSpPr/>
                          <wpg:grpSpPr>
                            <a:xfrm>
                              <a:off x="2000250" y="3009900"/>
                              <a:ext cx="3533775" cy="2903220"/>
                              <a:chOff x="0" y="0"/>
                              <a:chExt cx="3533775" cy="2903220"/>
                            </a:xfrm>
                          </wpg:grpSpPr>
                          <pic:pic xmlns:pic="http://schemas.openxmlformats.org/drawingml/2006/picture">
                            <pic:nvPicPr>
                              <pic:cNvPr id="5" name="Planavgrensning og beliggenhet-01.png"/>
                              <pic:cNvPicPr/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5590" t="504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533775" cy="2903220"/>
                              </a:xfrm>
                              <a:prstGeom prst="rect">
                                <a:avLst/>
                              </a:prstGeom>
                              <a:ln w="19050" cap="sq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</a:ln>
                              <a:effectLst/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7" name="Tekstboks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1075" y="0"/>
                                <a:ext cx="1707667" cy="27693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271B" w:rsidRPr="00C659B5" w:rsidRDefault="0019271B" w:rsidP="0019271B">
                                  <w:pPr>
                                    <w:rPr>
                                      <w:sz w:val="20"/>
                                    </w:rPr>
                                  </w:pPr>
                                  <w:r w:rsidRPr="00C659B5">
                                    <w:rPr>
                                      <w:sz w:val="20"/>
                                    </w:rPr>
                                    <w:t>Foreløpig planavgrensning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10" name="Rektangel 10"/>
                        <wps:cNvSpPr/>
                        <wps:spPr>
                          <a:xfrm>
                            <a:off x="1171575" y="4876800"/>
                            <a:ext cx="295275" cy="2000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Rett pilkobling 11"/>
                        <wps:cNvCnPr/>
                        <wps:spPr>
                          <a:xfrm>
                            <a:off x="1543050" y="4991100"/>
                            <a:ext cx="295275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3F3344" id="Gruppe 15" o:spid="_x0000_s1026" style="width:436.3pt;height:466.5pt;mso-position-horizontal-relative:char;mso-position-vertical-relative:line" coordsize="55410,59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">
                <v:group id="Gruppe 14" o:spid="_x0000_s1027" style="position:absolute;width:55410;height:59245" coordsize="55410,5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Bilde 9" o:spid="_x0000_s1028" type="#_x0000_t75" style="position:absolute;width:55410;height:59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" stroked="t" strokecolor="black [3213]">
                    <v:imagedata r:id="rId9" o:title="" cropleft="17879f" cropright="4312f"/>
                    <v:path arrowok="t"/>
                  </v:shape>
                  <v:group id="Gruppe 13" o:spid="_x0000_s1029" style="position:absolute;left:20002;top:30099;width:35338;height:29032" coordsize="35337,29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shape id="Planavgrensning og beliggenhet-01.png" o:spid="_x0000_s1030" type="#_x0000_t75" style="position:absolute;width:35337;height:29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" stroked="t" strokeweight="1.5pt">
                      <v:stroke endcap="square"/>
                      <v:imagedata r:id="rId10" o:title="" croptop="33045f" cropleft="23324f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kstboks 2" o:spid="_x0000_s1031" type="#_x0000_t202" style="position:absolute;left:9810;width:17077;height:2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" strokecolor="black [3213]" strokeweight="1.5pt">
                      <v:textbox>
                        <w:txbxContent>
                          <w:p w:rsidR="0019271B" w:rsidRPr="00C659B5" w:rsidRDefault="0019271B" w:rsidP="0019271B">
                            <w:pPr>
                              <w:rPr>
                                <w:sz w:val="20"/>
                              </w:rPr>
                            </w:pPr>
                            <w:r w:rsidRPr="00C659B5">
                              <w:rPr>
                                <w:sz w:val="20"/>
                              </w:rPr>
                              <w:t>Foreløpig planavgrensning</w:t>
                            </w:r>
                          </w:p>
                        </w:txbxContent>
                      </v:textbox>
                    </v:shape>
                  </v:group>
                </v:group>
                <v:rect id="Rektangel 10" o:spid="_x0000_s1032" style="position:absolute;left:11715;top:48768;width:2953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" filled="f" strokecolor="black [3213]" strokeweight="1.5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Rett pilkobling 11" o:spid="_x0000_s1033" type="#_x0000_t32" style="position:absolute;left:15430;top:49911;width:295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" strokecolor="black [3213]" strokeweight="1.5pt">
                  <v:stroke endarrow="block" joinstyle="miter"/>
                </v:shape>
                <w10:anchorlock/>
              </v:group>
            </w:pict>
          </mc:Fallback>
        </mc:AlternateContent>
      </w:r>
    </w:p>
    <w:p w:rsidR="009165E8" w:rsidRPr="0019271B" w:rsidRDefault="0019271B" w:rsidP="002147B4">
      <w:pPr>
        <w:pStyle w:val="Bildetekst"/>
        <w:jc w:val="center"/>
      </w:pPr>
      <w:r w:rsidRPr="0019271B">
        <w:t>Kart som viser planområdets beliggenhet og foreløpige planavgrensning.</w:t>
      </w:r>
      <w:r w:rsidR="002147B4" w:rsidRPr="002147B4">
        <w:t xml:space="preserve"> </w:t>
      </w:r>
      <w:r w:rsidR="002147B4">
        <w:br/>
      </w:r>
      <w:r w:rsidR="002147B4" w:rsidRPr="002147B4">
        <w:t>Det tas forbehold om at grensene for planområdet kan endres i løpet av reguleringsprosessen.</w:t>
      </w:r>
    </w:p>
    <w:p w:rsidR="00DE33E3" w:rsidRDefault="00DE33E3" w:rsidP="007B3605">
      <w:pPr>
        <w:jc w:val="left"/>
      </w:pPr>
    </w:p>
    <w:p w:rsidR="007B3605" w:rsidRPr="0019271B" w:rsidRDefault="007B3605" w:rsidP="007B3605">
      <w:pPr>
        <w:jc w:val="left"/>
        <w:rPr>
          <w:sz w:val="24"/>
          <w:szCs w:val="24"/>
        </w:rPr>
      </w:pPr>
      <w:r w:rsidRPr="0019271B">
        <w:rPr>
          <w:sz w:val="24"/>
          <w:szCs w:val="24"/>
        </w:rPr>
        <w:t xml:space="preserve">Varsel om oppstart og planprogrammet kan </w:t>
      </w:r>
      <w:r w:rsidR="00DE33E3" w:rsidRPr="0019271B">
        <w:rPr>
          <w:sz w:val="24"/>
          <w:szCs w:val="24"/>
        </w:rPr>
        <w:t xml:space="preserve">også </w:t>
      </w:r>
      <w:r w:rsidRPr="0019271B">
        <w:rPr>
          <w:sz w:val="24"/>
          <w:szCs w:val="24"/>
        </w:rPr>
        <w:t xml:space="preserve">sees på </w:t>
      </w:r>
      <w:r w:rsidR="009A348C" w:rsidRPr="0019271B">
        <w:rPr>
          <w:sz w:val="24"/>
          <w:szCs w:val="24"/>
        </w:rPr>
        <w:t>Melhus</w:t>
      </w:r>
      <w:r w:rsidR="00E240D8">
        <w:rPr>
          <w:sz w:val="24"/>
          <w:szCs w:val="24"/>
        </w:rPr>
        <w:t xml:space="preserve"> kommunes hjemmeside under kunngjøringer:</w:t>
      </w:r>
      <w:r w:rsidRPr="0019271B">
        <w:rPr>
          <w:sz w:val="24"/>
          <w:szCs w:val="24"/>
        </w:rPr>
        <w:t xml:space="preserve"> </w:t>
      </w:r>
    </w:p>
    <w:p w:rsidR="002147B4" w:rsidRPr="002147B4" w:rsidRDefault="00E240D8" w:rsidP="007B3605">
      <w:pPr>
        <w:rPr>
          <w:color w:val="2E74B5" w:themeColor="accent1" w:themeShade="BF"/>
          <w:u w:val="single"/>
        </w:rPr>
      </w:pPr>
      <w:r>
        <w:rPr>
          <w:color w:val="2E74B5" w:themeColor="accent1" w:themeShade="BF"/>
          <w:u w:val="single"/>
        </w:rPr>
        <w:t>www.melhus.kommune.no</w:t>
      </w:r>
    </w:p>
    <w:p w:rsidR="004544FD" w:rsidRDefault="004544FD" w:rsidP="007B3605">
      <w:pPr>
        <w:rPr>
          <w:sz w:val="24"/>
          <w:szCs w:val="24"/>
        </w:rPr>
      </w:pPr>
    </w:p>
    <w:p w:rsidR="004544FD" w:rsidRDefault="004544FD" w:rsidP="007B3605">
      <w:pPr>
        <w:rPr>
          <w:sz w:val="24"/>
          <w:szCs w:val="24"/>
        </w:rPr>
      </w:pPr>
    </w:p>
    <w:p w:rsidR="004544FD" w:rsidRDefault="004544FD" w:rsidP="007B3605">
      <w:pPr>
        <w:rPr>
          <w:sz w:val="24"/>
          <w:szCs w:val="24"/>
        </w:rPr>
      </w:pPr>
    </w:p>
    <w:p w:rsidR="004544FD" w:rsidRDefault="004544FD" w:rsidP="007B3605">
      <w:pPr>
        <w:rPr>
          <w:sz w:val="24"/>
          <w:szCs w:val="24"/>
        </w:rPr>
      </w:pPr>
    </w:p>
    <w:p w:rsidR="002147B4" w:rsidRDefault="007B3605" w:rsidP="007B3605">
      <w:pPr>
        <w:rPr>
          <w:sz w:val="24"/>
          <w:szCs w:val="24"/>
        </w:rPr>
      </w:pPr>
      <w:r w:rsidRPr="0019271B">
        <w:rPr>
          <w:sz w:val="24"/>
          <w:szCs w:val="24"/>
        </w:rPr>
        <w:t>Innspill til det igangsatte planarbeidet og til planprogrammet merkes «</w:t>
      </w:r>
      <w:r w:rsidR="009A348C" w:rsidRPr="0019271B">
        <w:rPr>
          <w:sz w:val="24"/>
          <w:szCs w:val="24"/>
        </w:rPr>
        <w:t>18</w:t>
      </w:r>
      <w:r w:rsidRPr="0019271B">
        <w:rPr>
          <w:sz w:val="24"/>
          <w:szCs w:val="24"/>
        </w:rPr>
        <w:t>-</w:t>
      </w:r>
      <w:r w:rsidR="009A348C" w:rsidRPr="0019271B">
        <w:rPr>
          <w:sz w:val="24"/>
          <w:szCs w:val="24"/>
        </w:rPr>
        <w:t>0045</w:t>
      </w:r>
      <w:r w:rsidRPr="0019271B">
        <w:rPr>
          <w:sz w:val="24"/>
          <w:szCs w:val="24"/>
        </w:rPr>
        <w:t xml:space="preserve"> </w:t>
      </w:r>
      <w:proofErr w:type="spellStart"/>
      <w:r w:rsidR="009A348C" w:rsidRPr="0019271B">
        <w:rPr>
          <w:sz w:val="24"/>
          <w:szCs w:val="24"/>
        </w:rPr>
        <w:t>Skjerdingstad</w:t>
      </w:r>
      <w:proofErr w:type="spellEnd"/>
      <w:r w:rsidRPr="0019271B">
        <w:rPr>
          <w:sz w:val="24"/>
          <w:szCs w:val="24"/>
        </w:rPr>
        <w:t>»</w:t>
      </w:r>
      <w:r w:rsidR="002147B4">
        <w:rPr>
          <w:sz w:val="24"/>
          <w:szCs w:val="24"/>
        </w:rPr>
        <w:t xml:space="preserve">. Innspill sendes til: </w:t>
      </w:r>
    </w:p>
    <w:p w:rsidR="007B3605" w:rsidRPr="00894B02" w:rsidRDefault="007B3605" w:rsidP="007B3605">
      <w:pPr>
        <w:rPr>
          <w:sz w:val="24"/>
          <w:szCs w:val="24"/>
        </w:rPr>
      </w:pPr>
      <w:r w:rsidRPr="00894B02">
        <w:rPr>
          <w:sz w:val="24"/>
          <w:szCs w:val="24"/>
        </w:rPr>
        <w:t xml:space="preserve">Norgeshus AS v/Ragnhild Hoff, e-post: </w:t>
      </w:r>
      <w:hyperlink r:id="rId11" w:history="1">
        <w:r w:rsidRPr="00894B02">
          <w:rPr>
            <w:rStyle w:val="Hyperkobling"/>
            <w:sz w:val="24"/>
            <w:szCs w:val="24"/>
          </w:rPr>
          <w:t>ragnhild.hoff@norgeshus.no</w:t>
        </w:r>
      </w:hyperlink>
      <w:r w:rsidRPr="00894B02">
        <w:rPr>
          <w:sz w:val="24"/>
          <w:szCs w:val="24"/>
        </w:rPr>
        <w:t xml:space="preserve">, eller Postboks </w:t>
      </w:r>
      <w:r w:rsidR="00A77BC0" w:rsidRPr="00894B02">
        <w:rPr>
          <w:sz w:val="24"/>
          <w:szCs w:val="24"/>
        </w:rPr>
        <w:t xml:space="preserve">161, </w:t>
      </w:r>
      <w:r w:rsidR="00894B02">
        <w:rPr>
          <w:sz w:val="24"/>
          <w:szCs w:val="24"/>
        </w:rPr>
        <w:br/>
      </w:r>
      <w:r w:rsidR="00A77BC0" w:rsidRPr="00894B02">
        <w:rPr>
          <w:sz w:val="24"/>
          <w:szCs w:val="24"/>
        </w:rPr>
        <w:t xml:space="preserve">7223 MELHUS, innen </w:t>
      </w:r>
      <w:r w:rsidR="00E240D8" w:rsidRPr="00894B02">
        <w:rPr>
          <w:sz w:val="24"/>
          <w:szCs w:val="24"/>
        </w:rPr>
        <w:t>22</w:t>
      </w:r>
      <w:r w:rsidRPr="00894B02">
        <w:rPr>
          <w:sz w:val="24"/>
          <w:szCs w:val="24"/>
        </w:rPr>
        <w:t xml:space="preserve">. </w:t>
      </w:r>
      <w:r w:rsidR="00E240D8" w:rsidRPr="00894B02">
        <w:rPr>
          <w:sz w:val="24"/>
          <w:szCs w:val="24"/>
        </w:rPr>
        <w:t>august</w:t>
      </w:r>
      <w:r w:rsidR="009A348C" w:rsidRPr="00894B02">
        <w:rPr>
          <w:sz w:val="24"/>
          <w:szCs w:val="24"/>
        </w:rPr>
        <w:t xml:space="preserve"> 2018</w:t>
      </w:r>
      <w:r w:rsidRPr="00894B02">
        <w:rPr>
          <w:sz w:val="24"/>
          <w:szCs w:val="24"/>
        </w:rPr>
        <w:t xml:space="preserve">. </w:t>
      </w:r>
    </w:p>
    <w:p w:rsidR="009A348C" w:rsidRPr="00894B02" w:rsidRDefault="009A348C" w:rsidP="00736B8B">
      <w:pPr>
        <w:rPr>
          <w:sz w:val="24"/>
          <w:szCs w:val="24"/>
        </w:rPr>
      </w:pPr>
    </w:p>
    <w:p w:rsidR="001709E3" w:rsidRDefault="001709E3" w:rsidP="001709E3">
      <w:pPr>
        <w:jc w:val="left"/>
        <w:rPr>
          <w:sz w:val="24"/>
          <w:szCs w:val="24"/>
        </w:rPr>
      </w:pPr>
      <w:r>
        <w:rPr>
          <w:sz w:val="24"/>
          <w:szCs w:val="24"/>
        </w:rPr>
        <w:t>Vedlegg:</w:t>
      </w:r>
    </w:p>
    <w:p w:rsidR="001709E3" w:rsidRDefault="0019271B" w:rsidP="001709E3">
      <w:pPr>
        <w:pStyle w:val="Listeavsnitt"/>
        <w:numPr>
          <w:ilvl w:val="0"/>
          <w:numId w:val="2"/>
        </w:numPr>
        <w:jc w:val="left"/>
        <w:rPr>
          <w:sz w:val="24"/>
          <w:szCs w:val="24"/>
        </w:rPr>
      </w:pPr>
      <w:r w:rsidRPr="001709E3">
        <w:rPr>
          <w:sz w:val="24"/>
          <w:szCs w:val="24"/>
        </w:rPr>
        <w:t>Forslag til planprogram</w:t>
      </w:r>
      <w:r w:rsidR="00BE5D6D" w:rsidRPr="001709E3">
        <w:rPr>
          <w:sz w:val="24"/>
          <w:szCs w:val="24"/>
        </w:rPr>
        <w:t xml:space="preserve"> til offentlig ettersyn</w:t>
      </w:r>
    </w:p>
    <w:p w:rsidR="009A348C" w:rsidRPr="001709E3" w:rsidRDefault="001709E3" w:rsidP="001709E3">
      <w:pPr>
        <w:pStyle w:val="Listeavsnitt"/>
        <w:numPr>
          <w:ilvl w:val="0"/>
          <w:numId w:val="2"/>
        </w:numPr>
        <w:jc w:val="left"/>
        <w:rPr>
          <w:sz w:val="24"/>
          <w:szCs w:val="24"/>
        </w:rPr>
      </w:pPr>
      <w:r>
        <w:rPr>
          <w:sz w:val="24"/>
          <w:szCs w:val="24"/>
        </w:rPr>
        <w:t>Referat fra oppstartsmøte med Melhus kommune</w:t>
      </w:r>
      <w:r w:rsidRPr="001709E3">
        <w:rPr>
          <w:sz w:val="24"/>
          <w:szCs w:val="24"/>
        </w:rPr>
        <w:br/>
      </w:r>
      <w:r w:rsidR="009A348C" w:rsidRPr="001709E3">
        <w:rPr>
          <w:sz w:val="24"/>
          <w:szCs w:val="24"/>
        </w:rPr>
        <w:br/>
      </w:r>
    </w:p>
    <w:p w:rsidR="009A348C" w:rsidRPr="002147B4" w:rsidRDefault="009A348C" w:rsidP="00532768">
      <w:pPr>
        <w:jc w:val="left"/>
      </w:pPr>
    </w:p>
    <w:p w:rsidR="00DE33E3" w:rsidRPr="002147B4" w:rsidRDefault="00DE33E3" w:rsidP="00736B8B"/>
    <w:p w:rsidR="00DE33E3" w:rsidRPr="002147B4" w:rsidRDefault="00A77BC0" w:rsidP="00CD0C7B">
      <w:pPr>
        <w:jc w:val="left"/>
      </w:pPr>
      <w:r w:rsidRPr="002147B4">
        <w:t>H</w:t>
      </w:r>
      <w:r w:rsidR="0033321B" w:rsidRPr="002147B4">
        <w:t>ilsen</w:t>
      </w:r>
    </w:p>
    <w:p w:rsidR="0033321B" w:rsidRPr="0033321B" w:rsidRDefault="00C826E3" w:rsidP="00DE33E3">
      <w:pPr>
        <w:jc w:val="left"/>
      </w:pPr>
      <w:r w:rsidRPr="002147B4">
        <w:br/>
      </w:r>
      <w:r w:rsidR="00DE33E3">
        <w:rPr>
          <w:noProof/>
        </w:rPr>
        <w:drawing>
          <wp:inline distT="0" distB="0" distL="0" distR="0" wp14:anchorId="2E8E2F86" wp14:editId="1FC1E9EB">
            <wp:extent cx="2873387" cy="819150"/>
            <wp:effectExtent l="0" t="0" r="3175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ignatur Ragnhild Hoff-01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63"/>
                    <a:stretch/>
                  </pic:blipFill>
                  <pic:spPr bwMode="auto">
                    <a:xfrm>
                      <a:off x="0" y="0"/>
                      <a:ext cx="2874270" cy="819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21B" w:rsidRPr="00532768" w:rsidRDefault="0033321B" w:rsidP="003A7A1C">
      <w:pPr>
        <w:spacing w:after="0"/>
        <w:rPr>
          <w:noProof/>
          <w:lang w:val="nn-NO" w:eastAsia="nb-NO"/>
        </w:rPr>
      </w:pPr>
      <w:r w:rsidRPr="0033321B">
        <w:rPr>
          <w:noProof/>
          <w:lang w:val="en-US" w:eastAsia="nb-NO"/>
        </w:rPr>
        <w:t xml:space="preserve">Tlf.: 402 30 553 – E-post: </w:t>
      </w:r>
      <w:hyperlink r:id="rId13" w:history="1">
        <w:r w:rsidRPr="0033321B">
          <w:rPr>
            <w:rStyle w:val="Hyperkobling"/>
            <w:noProof/>
            <w:color w:val="auto"/>
            <w:lang w:val="en-US" w:eastAsia="nb-NO"/>
          </w:rPr>
          <w:t>ragnhild.hoff@norgeshus.no</w:t>
        </w:r>
      </w:hyperlink>
    </w:p>
    <w:p w:rsidR="00532768" w:rsidRPr="00532768" w:rsidRDefault="00B02886" w:rsidP="00F7287A">
      <w:pPr>
        <w:jc w:val="left"/>
        <w:rPr>
          <w:rFonts w:ascii="Trebuchet MS" w:hAnsi="Trebuchet MS"/>
          <w:noProof/>
          <w:color w:val="000000"/>
          <w:sz w:val="16"/>
          <w:szCs w:val="16"/>
          <w:lang w:val="nn-NO" w:eastAsia="nb-NO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4BDD45B">
            <wp:simplePos x="0" y="0"/>
            <wp:positionH relativeFrom="column">
              <wp:posOffset>3126105</wp:posOffset>
            </wp:positionH>
            <wp:positionV relativeFrom="paragraph">
              <wp:posOffset>268605</wp:posOffset>
            </wp:positionV>
            <wp:extent cx="1600200" cy="476250"/>
            <wp:effectExtent l="0" t="0" r="0" b="0"/>
            <wp:wrapNone/>
            <wp:docPr id="2" name="Bilde 3" descr="gptw_logo_NBA_2018_RGB_50h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e 3" descr="gptw_logo_NBA_2018_RGB_50h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768">
        <w:rPr>
          <w:noProof/>
          <w:lang w:eastAsia="nb-NO"/>
        </w:rPr>
        <w:drawing>
          <wp:anchor distT="0" distB="0" distL="114300" distR="114300" simplePos="0" relativeHeight="251658240" behindDoc="0" locked="0" layoutInCell="1" allowOverlap="1" wp14:anchorId="6460BD70">
            <wp:simplePos x="0" y="0"/>
            <wp:positionH relativeFrom="column">
              <wp:posOffset>-4445</wp:posOffset>
            </wp:positionH>
            <wp:positionV relativeFrom="paragraph">
              <wp:posOffset>100330</wp:posOffset>
            </wp:positionV>
            <wp:extent cx="1428750" cy="895350"/>
            <wp:effectExtent l="0" t="0" r="0" b="0"/>
            <wp:wrapSquare wrapText="bothSides"/>
            <wp:docPr id="1" name="Bilde 2" descr="Signatur2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e 2" descr="Signatur2017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317"/>
                    <a:stretch/>
                  </pic:blipFill>
                  <pic:spPr bwMode="auto">
                    <a:xfrm>
                      <a:off x="0" y="0"/>
                      <a:ext cx="142875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47B4" w:rsidRPr="00B02886" w:rsidRDefault="002147B4" w:rsidP="00F7287A">
      <w:pPr>
        <w:jc w:val="left"/>
        <w:rPr>
          <w:rFonts w:ascii="Trebuchet MS" w:hAnsi="Trebuchet MS"/>
          <w:noProof/>
          <w:color w:val="000000"/>
          <w:sz w:val="16"/>
          <w:szCs w:val="16"/>
          <w:lang w:eastAsia="nb-NO"/>
        </w:rPr>
      </w:pPr>
      <w:r>
        <w:rPr>
          <w:rFonts w:ascii="Trebuchet MS" w:hAnsi="Trebuchet MS"/>
          <w:noProof/>
          <w:color w:val="000000"/>
          <w:sz w:val="16"/>
          <w:szCs w:val="16"/>
          <w:lang w:eastAsia="nb-NO"/>
        </w:rPr>
        <w:t>Per Bortens vei 3, 7223 Melhus</w:t>
      </w:r>
      <w:r w:rsidR="00532768">
        <w:rPr>
          <w:rFonts w:ascii="Trebuchet MS" w:hAnsi="Trebuchet MS"/>
          <w:noProof/>
          <w:color w:val="000000"/>
          <w:sz w:val="16"/>
          <w:szCs w:val="16"/>
          <w:lang w:eastAsia="nb-NO"/>
        </w:rPr>
        <w:t xml:space="preserve">      </w:t>
      </w:r>
      <w:r w:rsidR="00B02886">
        <w:rPr>
          <w:rFonts w:ascii="Trebuchet MS" w:hAnsi="Trebuchet MS"/>
          <w:noProof/>
          <w:color w:val="000000"/>
          <w:sz w:val="16"/>
          <w:szCs w:val="16"/>
          <w:lang w:eastAsia="nb-NO"/>
        </w:rPr>
        <w:br/>
      </w:r>
      <w:r>
        <w:rPr>
          <w:rFonts w:ascii="Trebuchet MS" w:hAnsi="Trebuchet MS"/>
          <w:noProof/>
          <w:color w:val="000000"/>
          <w:sz w:val="16"/>
          <w:szCs w:val="16"/>
          <w:lang w:eastAsia="nb-NO"/>
        </w:rPr>
        <w:t>Sentralbord: 815 73 500</w:t>
      </w:r>
      <w:r>
        <w:rPr>
          <w:rFonts w:ascii="Trebuchet MS" w:hAnsi="Trebuchet MS"/>
          <w:noProof/>
          <w:color w:val="000000"/>
          <w:sz w:val="16"/>
          <w:szCs w:val="16"/>
          <w:lang w:eastAsia="nb-NO"/>
        </w:rPr>
        <w:br/>
      </w:r>
      <w:hyperlink r:id="rId16" w:history="1">
        <w:r>
          <w:rPr>
            <w:rStyle w:val="Hyperkobling"/>
            <w:rFonts w:ascii="Trebuchet MS" w:hAnsi="Trebuchet MS"/>
            <w:noProof/>
            <w:color w:val="000000"/>
            <w:sz w:val="16"/>
            <w:szCs w:val="16"/>
            <w:lang w:eastAsia="nb-NO"/>
          </w:rPr>
          <w:t>www.norgeshus.no</w:t>
        </w:r>
      </w:hyperlink>
    </w:p>
    <w:p w:rsidR="000E6F14" w:rsidRDefault="000E6F14" w:rsidP="000E6F14">
      <w:pPr>
        <w:jc w:val="left"/>
      </w:pPr>
    </w:p>
    <w:p w:rsidR="00532768" w:rsidRPr="00532768" w:rsidRDefault="00532768" w:rsidP="000E6F14">
      <w:pPr>
        <w:jc w:val="left"/>
      </w:pPr>
    </w:p>
    <w:sectPr w:rsidR="00532768" w:rsidRPr="00532768">
      <w:headerReference w:type="default" r:id="rId17"/>
      <w:foot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847D9" w:rsidRDefault="006847D9" w:rsidP="004D16D3">
      <w:pPr>
        <w:spacing w:after="0" w:line="240" w:lineRule="auto"/>
      </w:pPr>
      <w:r>
        <w:separator/>
      </w:r>
    </w:p>
  </w:endnote>
  <w:endnote w:type="continuationSeparator" w:id="0">
    <w:p w:rsidR="006847D9" w:rsidRDefault="006847D9" w:rsidP="004D16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21061179"/>
      <w:docPartObj>
        <w:docPartGallery w:val="Page Numbers (Bottom of Page)"/>
        <w:docPartUnique/>
      </w:docPartObj>
    </w:sdtPr>
    <w:sdtEndPr/>
    <w:sdtContent>
      <w:p w:rsidR="006847D9" w:rsidRDefault="006847D9">
        <w:pPr>
          <w:pStyle w:val="Bunn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24F28">
          <w:rPr>
            <w:noProof/>
          </w:rPr>
          <w:t>3</w:t>
        </w:r>
        <w:r>
          <w:fldChar w:fldCharType="end"/>
        </w:r>
      </w:p>
    </w:sdtContent>
  </w:sdt>
  <w:p w:rsidR="006847D9" w:rsidRDefault="006847D9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847D9" w:rsidRDefault="006847D9" w:rsidP="004D16D3">
      <w:pPr>
        <w:spacing w:after="0" w:line="240" w:lineRule="auto"/>
      </w:pPr>
      <w:r>
        <w:separator/>
      </w:r>
    </w:p>
  </w:footnote>
  <w:footnote w:type="continuationSeparator" w:id="0">
    <w:p w:rsidR="006847D9" w:rsidRDefault="006847D9" w:rsidP="004D16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847D9" w:rsidRDefault="006847D9" w:rsidP="004D16D3">
    <w:pPr>
      <w:pStyle w:val="Topptekst"/>
      <w:jc w:val="right"/>
    </w:pPr>
    <w:r>
      <w:rPr>
        <w:noProof/>
        <w:lang w:eastAsia="nb-NO"/>
      </w:rPr>
      <w:drawing>
        <wp:inline distT="0" distB="0" distL="0" distR="0">
          <wp:extent cx="734695" cy="376808"/>
          <wp:effectExtent l="0" t="0" r="8255" b="4445"/>
          <wp:docPr id="3" name="Bild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Norgeshus Ingeniør og arkitektkontor-farge_outline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5611" cy="39779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89876E8"/>
    <w:multiLevelType w:val="hybridMultilevel"/>
    <w:tmpl w:val="E18A1A5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615B8B"/>
    <w:multiLevelType w:val="hybridMultilevel"/>
    <w:tmpl w:val="D24C58D4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6B8B"/>
    <w:rsid w:val="0003475C"/>
    <w:rsid w:val="00072C5E"/>
    <w:rsid w:val="00084E39"/>
    <w:rsid w:val="00085C9D"/>
    <w:rsid w:val="000B26BE"/>
    <w:rsid w:val="000C5C7E"/>
    <w:rsid w:val="000E434D"/>
    <w:rsid w:val="000E5F19"/>
    <w:rsid w:val="000E6F14"/>
    <w:rsid w:val="00116901"/>
    <w:rsid w:val="001173AC"/>
    <w:rsid w:val="00124F28"/>
    <w:rsid w:val="001328FD"/>
    <w:rsid w:val="001374BC"/>
    <w:rsid w:val="00140C6E"/>
    <w:rsid w:val="00145B87"/>
    <w:rsid w:val="001709E3"/>
    <w:rsid w:val="00184963"/>
    <w:rsid w:val="0019271B"/>
    <w:rsid w:val="001C756E"/>
    <w:rsid w:val="001D1E7E"/>
    <w:rsid w:val="001E2E8C"/>
    <w:rsid w:val="0021374A"/>
    <w:rsid w:val="002147B4"/>
    <w:rsid w:val="00221CF2"/>
    <w:rsid w:val="00245910"/>
    <w:rsid w:val="002555D4"/>
    <w:rsid w:val="00260701"/>
    <w:rsid w:val="0026390B"/>
    <w:rsid w:val="002E0B22"/>
    <w:rsid w:val="002F6387"/>
    <w:rsid w:val="003179F1"/>
    <w:rsid w:val="0032412F"/>
    <w:rsid w:val="00330071"/>
    <w:rsid w:val="0033321B"/>
    <w:rsid w:val="00337F64"/>
    <w:rsid w:val="00341F48"/>
    <w:rsid w:val="003517CC"/>
    <w:rsid w:val="00351DCD"/>
    <w:rsid w:val="00366C55"/>
    <w:rsid w:val="00376076"/>
    <w:rsid w:val="003A7A1C"/>
    <w:rsid w:val="003D0512"/>
    <w:rsid w:val="0040288C"/>
    <w:rsid w:val="004079EE"/>
    <w:rsid w:val="0044244C"/>
    <w:rsid w:val="004544FD"/>
    <w:rsid w:val="00496FDF"/>
    <w:rsid w:val="004B500B"/>
    <w:rsid w:val="004C52E4"/>
    <w:rsid w:val="004D16D3"/>
    <w:rsid w:val="004D3BD3"/>
    <w:rsid w:val="004E7BA0"/>
    <w:rsid w:val="00501F0C"/>
    <w:rsid w:val="00530AE6"/>
    <w:rsid w:val="00532768"/>
    <w:rsid w:val="005419B5"/>
    <w:rsid w:val="0054547C"/>
    <w:rsid w:val="00545849"/>
    <w:rsid w:val="005714D9"/>
    <w:rsid w:val="005751E4"/>
    <w:rsid w:val="00581882"/>
    <w:rsid w:val="00635C8F"/>
    <w:rsid w:val="00677B14"/>
    <w:rsid w:val="006847D9"/>
    <w:rsid w:val="006A76C1"/>
    <w:rsid w:val="006B1AAF"/>
    <w:rsid w:val="006B3FE6"/>
    <w:rsid w:val="006C2877"/>
    <w:rsid w:val="006D41D9"/>
    <w:rsid w:val="006D4551"/>
    <w:rsid w:val="0073049C"/>
    <w:rsid w:val="00736B8B"/>
    <w:rsid w:val="0076363A"/>
    <w:rsid w:val="00763D44"/>
    <w:rsid w:val="007A583A"/>
    <w:rsid w:val="007B3605"/>
    <w:rsid w:val="007C3460"/>
    <w:rsid w:val="007C4CBE"/>
    <w:rsid w:val="008170EF"/>
    <w:rsid w:val="00825630"/>
    <w:rsid w:val="00826516"/>
    <w:rsid w:val="00894B02"/>
    <w:rsid w:val="008E6887"/>
    <w:rsid w:val="009165E8"/>
    <w:rsid w:val="009200FA"/>
    <w:rsid w:val="009A348C"/>
    <w:rsid w:val="009E21E0"/>
    <w:rsid w:val="00A32BBC"/>
    <w:rsid w:val="00A3528E"/>
    <w:rsid w:val="00A56C7E"/>
    <w:rsid w:val="00A77BC0"/>
    <w:rsid w:val="00A80B2B"/>
    <w:rsid w:val="00A8474B"/>
    <w:rsid w:val="00AB11A5"/>
    <w:rsid w:val="00AB5867"/>
    <w:rsid w:val="00AB7F77"/>
    <w:rsid w:val="00AC5173"/>
    <w:rsid w:val="00AE41CA"/>
    <w:rsid w:val="00AF7F94"/>
    <w:rsid w:val="00B023CD"/>
    <w:rsid w:val="00B02886"/>
    <w:rsid w:val="00B14925"/>
    <w:rsid w:val="00B71A5F"/>
    <w:rsid w:val="00B9233C"/>
    <w:rsid w:val="00BC1F16"/>
    <w:rsid w:val="00BD0088"/>
    <w:rsid w:val="00BE5D6D"/>
    <w:rsid w:val="00C03D6D"/>
    <w:rsid w:val="00C071D5"/>
    <w:rsid w:val="00C26AE8"/>
    <w:rsid w:val="00C74885"/>
    <w:rsid w:val="00C801C2"/>
    <w:rsid w:val="00C826E3"/>
    <w:rsid w:val="00CA3AF7"/>
    <w:rsid w:val="00CD07CB"/>
    <w:rsid w:val="00CD0C7B"/>
    <w:rsid w:val="00D0674C"/>
    <w:rsid w:val="00D2073C"/>
    <w:rsid w:val="00D81BF7"/>
    <w:rsid w:val="00D9455F"/>
    <w:rsid w:val="00DC242F"/>
    <w:rsid w:val="00DD33DD"/>
    <w:rsid w:val="00DE33E3"/>
    <w:rsid w:val="00E240D8"/>
    <w:rsid w:val="00E37447"/>
    <w:rsid w:val="00E503DB"/>
    <w:rsid w:val="00E6447D"/>
    <w:rsid w:val="00E67E29"/>
    <w:rsid w:val="00E85A77"/>
    <w:rsid w:val="00F1174B"/>
    <w:rsid w:val="00F54A42"/>
    <w:rsid w:val="00F7287A"/>
    <w:rsid w:val="00F768E5"/>
    <w:rsid w:val="00FB4479"/>
    <w:rsid w:val="00FD13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/>
    <o:shapelayout v:ext="edit">
      <o:idmap v:ext="edit" data="1"/>
    </o:shapelayout>
  </w:shapeDefaults>
  <w:decimalSymbol w:val=","/>
  <w:listSeparator w:val=";"/>
  <w14:docId w14:val="765ED6C3"/>
  <w15:chartTrackingRefBased/>
  <w15:docId w15:val="{BC724706-D927-4363-A451-0953C4E5AC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nb-NO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45B87"/>
    <w:rPr>
      <w:sz w:val="22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8170EF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8170EF"/>
    <w:pPr>
      <w:spacing w:after="0"/>
      <w:jc w:val="left"/>
      <w:outlineLvl w:val="1"/>
    </w:pPr>
    <w:rPr>
      <w:smallCaps/>
      <w:spacing w:val="5"/>
      <w:sz w:val="28"/>
      <w:szCs w:val="28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8170EF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8170EF"/>
    <w:pPr>
      <w:spacing w:after="0"/>
      <w:jc w:val="left"/>
      <w:outlineLvl w:val="3"/>
    </w:pPr>
    <w:rPr>
      <w:i/>
      <w:iCs/>
      <w:smallCaps/>
      <w:spacing w:val="10"/>
      <w:szCs w:val="22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8170EF"/>
    <w:pPr>
      <w:spacing w:after="0"/>
      <w:jc w:val="left"/>
      <w:outlineLvl w:val="4"/>
    </w:pPr>
    <w:rPr>
      <w:smallCaps/>
      <w:color w:val="538135" w:themeColor="accent6" w:themeShade="BF"/>
      <w:spacing w:val="10"/>
      <w:szCs w:val="22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8170EF"/>
    <w:pPr>
      <w:spacing w:after="0"/>
      <w:jc w:val="left"/>
      <w:outlineLvl w:val="5"/>
    </w:pPr>
    <w:rPr>
      <w:smallCaps/>
      <w:color w:val="70AD47" w:themeColor="accent6"/>
      <w:spacing w:val="5"/>
      <w:szCs w:val="22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8170EF"/>
    <w:pPr>
      <w:spacing w:after="0"/>
      <w:jc w:val="left"/>
      <w:outlineLvl w:val="6"/>
    </w:pPr>
    <w:rPr>
      <w:b/>
      <w:bCs/>
      <w:smallCaps/>
      <w:color w:val="70AD47" w:themeColor="accent6"/>
      <w:spacing w:val="10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8170EF"/>
    <w:pPr>
      <w:spacing w:after="0"/>
      <w:jc w:val="left"/>
      <w:outlineLvl w:val="7"/>
    </w:pPr>
    <w:rPr>
      <w:b/>
      <w:bCs/>
      <w:i/>
      <w:iCs/>
      <w:smallCaps/>
      <w:color w:val="538135" w:themeColor="accent6" w:themeShade="BF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8170EF"/>
    <w:pPr>
      <w:spacing w:after="0"/>
      <w:jc w:val="left"/>
      <w:outlineLvl w:val="8"/>
    </w:pPr>
    <w:rPr>
      <w:b/>
      <w:bCs/>
      <w:i/>
      <w:iCs/>
      <w:smallCaps/>
      <w:color w:val="385623" w:themeColor="accent6" w:themeShade="80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8170EF"/>
    <w:rPr>
      <w:smallCaps/>
      <w:spacing w:val="5"/>
      <w:sz w:val="32"/>
      <w:szCs w:val="32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8170EF"/>
    <w:rPr>
      <w:smallCaps/>
      <w:spacing w:val="5"/>
      <w:sz w:val="28"/>
      <w:szCs w:val="28"/>
    </w:rPr>
  </w:style>
  <w:style w:type="character" w:customStyle="1" w:styleId="Overskrift3Tegn">
    <w:name w:val="Overskrift 3 Tegn"/>
    <w:basedOn w:val="Standardskriftforavsnitt"/>
    <w:link w:val="Overskrift3"/>
    <w:uiPriority w:val="9"/>
    <w:semiHidden/>
    <w:rsid w:val="008170EF"/>
    <w:rPr>
      <w:smallCaps/>
      <w:spacing w:val="5"/>
      <w:sz w:val="24"/>
      <w:szCs w:val="24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8170EF"/>
    <w:rPr>
      <w:i/>
      <w:iCs/>
      <w:smallCaps/>
      <w:spacing w:val="10"/>
      <w:sz w:val="22"/>
      <w:szCs w:val="22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sid w:val="008170EF"/>
    <w:rPr>
      <w:smallCaps/>
      <w:color w:val="538135" w:themeColor="accent6" w:themeShade="BF"/>
      <w:spacing w:val="10"/>
      <w:sz w:val="22"/>
      <w:szCs w:val="22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8170EF"/>
    <w:rPr>
      <w:smallCaps/>
      <w:color w:val="70AD47" w:themeColor="accent6"/>
      <w:spacing w:val="5"/>
      <w:sz w:val="22"/>
      <w:szCs w:val="22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8170EF"/>
    <w:rPr>
      <w:b/>
      <w:bCs/>
      <w:smallCaps/>
      <w:color w:val="70AD47" w:themeColor="accent6"/>
      <w:spacing w:val="10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8170EF"/>
    <w:rPr>
      <w:b/>
      <w:bCs/>
      <w:i/>
      <w:iCs/>
      <w:smallCaps/>
      <w:color w:val="538135" w:themeColor="accent6" w:themeShade="BF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8170EF"/>
    <w:rPr>
      <w:b/>
      <w:bCs/>
      <w:i/>
      <w:iCs/>
      <w:smallCaps/>
      <w:color w:val="385623" w:themeColor="accent6" w:themeShade="80"/>
    </w:rPr>
  </w:style>
  <w:style w:type="paragraph" w:styleId="Bildetekst">
    <w:name w:val="caption"/>
    <w:basedOn w:val="Normal"/>
    <w:next w:val="Normal"/>
    <w:uiPriority w:val="35"/>
    <w:unhideWhenUsed/>
    <w:qFormat/>
    <w:rsid w:val="0019271B"/>
    <w:rPr>
      <w:bCs/>
      <w:sz w:val="20"/>
      <w:szCs w:val="16"/>
    </w:rPr>
  </w:style>
  <w:style w:type="paragraph" w:styleId="Tittel">
    <w:name w:val="Title"/>
    <w:basedOn w:val="Normal"/>
    <w:next w:val="Normal"/>
    <w:link w:val="TittelTegn"/>
    <w:uiPriority w:val="10"/>
    <w:qFormat/>
    <w:rsid w:val="008170EF"/>
    <w:pPr>
      <w:pBdr>
        <w:top w:val="single" w:sz="8" w:space="1" w:color="70AD47" w:themeColor="accent6"/>
      </w:pBdr>
      <w:spacing w:after="120" w:line="240" w:lineRule="auto"/>
      <w:jc w:val="right"/>
    </w:pPr>
    <w:rPr>
      <w:smallCaps/>
      <w:color w:val="262626" w:themeColor="text1" w:themeTint="D9"/>
      <w:sz w:val="52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sid w:val="008170EF"/>
    <w:rPr>
      <w:smallCaps/>
      <w:color w:val="262626" w:themeColor="text1" w:themeTint="D9"/>
      <w:sz w:val="52"/>
      <w:szCs w:val="52"/>
    </w:rPr>
  </w:style>
  <w:style w:type="paragraph" w:styleId="Undertittel">
    <w:name w:val="Subtitle"/>
    <w:basedOn w:val="Normal"/>
    <w:next w:val="Normal"/>
    <w:link w:val="UndertittelTegn"/>
    <w:uiPriority w:val="11"/>
    <w:qFormat/>
    <w:rsid w:val="008170EF"/>
    <w:pPr>
      <w:spacing w:after="720" w:line="240" w:lineRule="auto"/>
      <w:jc w:val="right"/>
    </w:pPr>
    <w:rPr>
      <w:rFonts w:asciiTheme="majorHAnsi" w:eastAsiaTheme="majorEastAsia" w:hAnsiTheme="majorHAnsi" w:cstheme="majorBidi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8170EF"/>
    <w:rPr>
      <w:rFonts w:asciiTheme="majorHAnsi" w:eastAsiaTheme="majorEastAsia" w:hAnsiTheme="majorHAnsi" w:cstheme="majorBidi"/>
    </w:rPr>
  </w:style>
  <w:style w:type="character" w:styleId="Sterk">
    <w:name w:val="Strong"/>
    <w:uiPriority w:val="22"/>
    <w:qFormat/>
    <w:rsid w:val="008170EF"/>
    <w:rPr>
      <w:b/>
      <w:bCs/>
      <w:color w:val="70AD47" w:themeColor="accent6"/>
    </w:rPr>
  </w:style>
  <w:style w:type="character" w:styleId="Utheving">
    <w:name w:val="Emphasis"/>
    <w:uiPriority w:val="20"/>
    <w:qFormat/>
    <w:rsid w:val="008170EF"/>
    <w:rPr>
      <w:b/>
      <w:bCs/>
      <w:i/>
      <w:iCs/>
      <w:spacing w:val="10"/>
    </w:rPr>
  </w:style>
  <w:style w:type="paragraph" w:styleId="Ingenmellomrom">
    <w:name w:val="No Spacing"/>
    <w:uiPriority w:val="1"/>
    <w:qFormat/>
    <w:rsid w:val="008170EF"/>
    <w:pPr>
      <w:spacing w:after="0" w:line="240" w:lineRule="auto"/>
    </w:pPr>
  </w:style>
  <w:style w:type="paragraph" w:styleId="Sitat">
    <w:name w:val="Quote"/>
    <w:basedOn w:val="Normal"/>
    <w:next w:val="Normal"/>
    <w:link w:val="SitatTegn"/>
    <w:uiPriority w:val="29"/>
    <w:qFormat/>
    <w:rsid w:val="008170EF"/>
    <w:rPr>
      <w:i/>
      <w:iCs/>
    </w:rPr>
  </w:style>
  <w:style w:type="character" w:customStyle="1" w:styleId="SitatTegn">
    <w:name w:val="Sitat Tegn"/>
    <w:basedOn w:val="Standardskriftforavsnitt"/>
    <w:link w:val="Sitat"/>
    <w:uiPriority w:val="29"/>
    <w:rsid w:val="008170EF"/>
    <w:rPr>
      <w:i/>
      <w:iCs/>
    </w:rPr>
  </w:style>
  <w:style w:type="paragraph" w:styleId="Sterktsitat">
    <w:name w:val="Intense Quote"/>
    <w:basedOn w:val="Normal"/>
    <w:next w:val="Normal"/>
    <w:link w:val="SterktsitatTegn"/>
    <w:uiPriority w:val="30"/>
    <w:qFormat/>
    <w:rsid w:val="008170EF"/>
    <w:pPr>
      <w:pBdr>
        <w:top w:val="single" w:sz="8" w:space="1" w:color="70AD47" w:themeColor="accent6"/>
      </w:pBdr>
      <w:spacing w:before="140" w:after="140"/>
      <w:ind w:left="1440" w:right="1440"/>
    </w:pPr>
    <w:rPr>
      <w:b/>
      <w:bCs/>
      <w:i/>
      <w:iCs/>
    </w:rPr>
  </w:style>
  <w:style w:type="character" w:customStyle="1" w:styleId="SterktsitatTegn">
    <w:name w:val="Sterkt sitat Tegn"/>
    <w:basedOn w:val="Standardskriftforavsnitt"/>
    <w:link w:val="Sterktsitat"/>
    <w:uiPriority w:val="30"/>
    <w:rsid w:val="008170EF"/>
    <w:rPr>
      <w:b/>
      <w:bCs/>
      <w:i/>
      <w:iCs/>
    </w:rPr>
  </w:style>
  <w:style w:type="character" w:styleId="Svakutheving">
    <w:name w:val="Subtle Emphasis"/>
    <w:uiPriority w:val="19"/>
    <w:qFormat/>
    <w:rsid w:val="008170EF"/>
    <w:rPr>
      <w:i/>
      <w:iCs/>
    </w:rPr>
  </w:style>
  <w:style w:type="character" w:styleId="Sterkutheving">
    <w:name w:val="Intense Emphasis"/>
    <w:uiPriority w:val="21"/>
    <w:qFormat/>
    <w:rsid w:val="008170EF"/>
    <w:rPr>
      <w:b/>
      <w:bCs/>
      <w:i/>
      <w:iCs/>
      <w:color w:val="70AD47" w:themeColor="accent6"/>
      <w:spacing w:val="10"/>
    </w:rPr>
  </w:style>
  <w:style w:type="character" w:styleId="Svakreferanse">
    <w:name w:val="Subtle Reference"/>
    <w:uiPriority w:val="31"/>
    <w:qFormat/>
    <w:rsid w:val="008170EF"/>
    <w:rPr>
      <w:b/>
      <w:bCs/>
    </w:rPr>
  </w:style>
  <w:style w:type="character" w:styleId="Sterkreferanse">
    <w:name w:val="Intense Reference"/>
    <w:uiPriority w:val="32"/>
    <w:qFormat/>
    <w:rsid w:val="008170EF"/>
    <w:rPr>
      <w:b/>
      <w:bCs/>
      <w:smallCaps/>
      <w:spacing w:val="5"/>
      <w:sz w:val="22"/>
      <w:szCs w:val="22"/>
      <w:u w:val="single"/>
    </w:rPr>
  </w:style>
  <w:style w:type="character" w:styleId="Boktittel">
    <w:name w:val="Book Title"/>
    <w:uiPriority w:val="33"/>
    <w:qFormat/>
    <w:rsid w:val="008170EF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Overskriftforinnholdsfortegnelse">
    <w:name w:val="TOC Heading"/>
    <w:basedOn w:val="Overskrift1"/>
    <w:next w:val="Normal"/>
    <w:uiPriority w:val="39"/>
    <w:semiHidden/>
    <w:unhideWhenUsed/>
    <w:qFormat/>
    <w:rsid w:val="008170EF"/>
    <w:pPr>
      <w:outlineLvl w:val="9"/>
    </w:pPr>
  </w:style>
  <w:style w:type="paragraph" w:customStyle="1" w:styleId="Forside">
    <w:name w:val="Forside"/>
    <w:link w:val="ForsideTegn"/>
    <w:qFormat/>
    <w:rsid w:val="00501F0C"/>
    <w:pPr>
      <w:spacing w:after="120"/>
      <w:jc w:val="center"/>
    </w:pPr>
    <w:rPr>
      <w:rFonts w:asciiTheme="majorHAnsi" w:hAnsiTheme="majorHAnsi"/>
      <w:b/>
      <w:smallCaps/>
      <w:sz w:val="32"/>
    </w:rPr>
  </w:style>
  <w:style w:type="paragraph" w:customStyle="1" w:styleId="Forsidemindre">
    <w:name w:val="Forside mindre"/>
    <w:basedOn w:val="Forside"/>
    <w:link w:val="ForsidemindreTegn"/>
    <w:qFormat/>
    <w:rsid w:val="00501F0C"/>
    <w:rPr>
      <w:sz w:val="24"/>
    </w:rPr>
  </w:style>
  <w:style w:type="character" w:customStyle="1" w:styleId="ForsideTegn">
    <w:name w:val="Forside Tegn"/>
    <w:basedOn w:val="Standardskriftforavsnitt"/>
    <w:link w:val="Forside"/>
    <w:rsid w:val="00501F0C"/>
    <w:rPr>
      <w:rFonts w:asciiTheme="majorHAnsi" w:hAnsiTheme="majorHAnsi"/>
      <w:b/>
      <w:smallCaps/>
      <w:sz w:val="32"/>
    </w:rPr>
  </w:style>
  <w:style w:type="character" w:customStyle="1" w:styleId="ForsidemindreTegn">
    <w:name w:val="Forside mindre Tegn"/>
    <w:basedOn w:val="ForsideTegn"/>
    <w:link w:val="Forsidemindre"/>
    <w:rsid w:val="00501F0C"/>
    <w:rPr>
      <w:rFonts w:asciiTheme="majorHAnsi" w:hAnsiTheme="majorHAnsi"/>
      <w:b/>
      <w:smallCaps/>
      <w:sz w:val="24"/>
    </w:rPr>
  </w:style>
  <w:style w:type="table" w:styleId="Tabellrutenett">
    <w:name w:val="Table Grid"/>
    <w:basedOn w:val="Vanligtabell"/>
    <w:uiPriority w:val="39"/>
    <w:rsid w:val="00AB58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aboliste">
    <w:name w:val="Naboliste"/>
    <w:basedOn w:val="Normal"/>
    <w:link w:val="NabolisteTegn"/>
    <w:qFormat/>
    <w:rsid w:val="00341F48"/>
    <w:pPr>
      <w:spacing w:after="0" w:line="240" w:lineRule="auto"/>
      <w:jc w:val="left"/>
    </w:pPr>
    <w:rPr>
      <w:sz w:val="20"/>
    </w:rPr>
  </w:style>
  <w:style w:type="character" w:customStyle="1" w:styleId="NabolisteTegn">
    <w:name w:val="Naboliste Tegn"/>
    <w:basedOn w:val="Standardskriftforavsnitt"/>
    <w:link w:val="Naboliste"/>
    <w:rsid w:val="00341F48"/>
  </w:style>
  <w:style w:type="paragraph" w:styleId="Topptekst">
    <w:name w:val="header"/>
    <w:basedOn w:val="Normal"/>
    <w:link w:val="TopptekstTegn"/>
    <w:uiPriority w:val="99"/>
    <w:unhideWhenUsed/>
    <w:rsid w:val="004D16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4D16D3"/>
    <w:rPr>
      <w:sz w:val="22"/>
    </w:rPr>
  </w:style>
  <w:style w:type="paragraph" w:styleId="Bunntekst">
    <w:name w:val="footer"/>
    <w:basedOn w:val="Normal"/>
    <w:link w:val="BunntekstTegn"/>
    <w:uiPriority w:val="99"/>
    <w:unhideWhenUsed/>
    <w:rsid w:val="004D16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4D16D3"/>
    <w:rPr>
      <w:sz w:val="22"/>
    </w:rPr>
  </w:style>
  <w:style w:type="character" w:styleId="Hyperkobling">
    <w:name w:val="Hyperlink"/>
    <w:basedOn w:val="Standardskriftforavsnitt"/>
    <w:uiPriority w:val="99"/>
    <w:unhideWhenUsed/>
    <w:rsid w:val="004D16D3"/>
    <w:rPr>
      <w:color w:val="0563C1" w:themeColor="hyperlink"/>
      <w:u w:val="single"/>
    </w:rPr>
  </w:style>
  <w:style w:type="paragraph" w:styleId="Listeavsnitt">
    <w:name w:val="List Paragraph"/>
    <w:basedOn w:val="Normal"/>
    <w:uiPriority w:val="34"/>
    <w:qFormat/>
    <w:rsid w:val="004D16D3"/>
    <w:pPr>
      <w:ind w:left="720"/>
      <w:contextualSpacing/>
    </w:pPr>
  </w:style>
  <w:style w:type="paragraph" w:styleId="Bobletekst">
    <w:name w:val="Balloon Text"/>
    <w:basedOn w:val="Normal"/>
    <w:link w:val="BobletekstTegn"/>
    <w:uiPriority w:val="99"/>
    <w:semiHidden/>
    <w:unhideWhenUsed/>
    <w:rsid w:val="005458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545849"/>
    <w:rPr>
      <w:rFonts w:ascii="Segoe UI" w:hAnsi="Segoe UI" w:cs="Segoe UI"/>
      <w:sz w:val="18"/>
      <w:szCs w:val="18"/>
    </w:rPr>
  </w:style>
  <w:style w:type="paragraph" w:customStyle="1" w:styleId="Enkeltlinje">
    <w:name w:val="Enkeltlinje"/>
    <w:basedOn w:val="Normal"/>
    <w:rsid w:val="003179F1"/>
    <w:pPr>
      <w:spacing w:after="0" w:line="240" w:lineRule="auto"/>
      <w:jc w:val="left"/>
    </w:pPr>
    <w:rPr>
      <w:rFonts w:ascii="Times New Roman" w:eastAsiaTheme="minorHAnsi" w:hAnsi="Times New Roman" w:cs="Times New Roman"/>
      <w:sz w:val="24"/>
      <w:szCs w:val="24"/>
      <w:lang w:eastAsia="nb-NO"/>
    </w:rPr>
  </w:style>
  <w:style w:type="character" w:styleId="Ulstomtale">
    <w:name w:val="Unresolved Mention"/>
    <w:basedOn w:val="Standardskriftforavsnitt"/>
    <w:uiPriority w:val="99"/>
    <w:semiHidden/>
    <w:unhideWhenUsed/>
    <w:rsid w:val="00D0674C"/>
    <w:rPr>
      <w:color w:val="808080"/>
      <w:shd w:val="clear" w:color="auto" w:fill="E6E6E6"/>
    </w:rPr>
  </w:style>
  <w:style w:type="paragraph" w:customStyle="1" w:styleId="Default">
    <w:name w:val="Default"/>
    <w:rsid w:val="001374BC"/>
    <w:pPr>
      <w:autoSpaceDE w:val="0"/>
      <w:autoSpaceDN w:val="0"/>
      <w:adjustRightInd w:val="0"/>
      <w:spacing w:after="0" w:line="240" w:lineRule="auto"/>
      <w:jc w:val="left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621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4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0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82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7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ragnhild.hoff@norgeshus.no" TargetMode="External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http://www.norgeshus.no/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ragnhild.hoff@norgeshus.no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igrov\Desktop\PLANBESKRIVELSE%20MAL.dotx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PLANBESKRIVELSE MAL.dotx</Template>
  <TotalTime>253</TotalTime>
  <Pages>3</Pages>
  <Words>431</Words>
  <Characters>2287</Characters>
  <Application>Microsoft Office Word</Application>
  <DocSecurity>0</DocSecurity>
  <Lines>19</Lines>
  <Paragraphs>5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Vidar Julian Grovassbakk</dc:creator>
  <cp:keywords/>
  <dc:description/>
  <cp:lastModifiedBy>Ragnhild Hoff</cp:lastModifiedBy>
  <cp:revision>20</cp:revision>
  <cp:lastPrinted>2018-07-05T08:35:00Z</cp:lastPrinted>
  <dcterms:created xsi:type="dcterms:W3CDTF">2018-05-08T09:10:00Z</dcterms:created>
  <dcterms:modified xsi:type="dcterms:W3CDTF">2018-07-05T08:44:00Z</dcterms:modified>
</cp:coreProperties>
</file>